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bookmarkStart w:id="0" w:name="_GoBack"/>
          <w:bookmarkEnd w:id="0"/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" stroked="f" strokeweight="1pt">
                      <v:fill r:id="rId11" o:title="woman's headshot" recolor="t" rotate="t" type="frame"/>
                      <v:stroke joinstyle="miter"/>
                      <v:textbox>
                        <w:txbxContent>
                          <w:p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847A56" w:rsidP="00310F17">
            <w:pPr>
              <w:pStyle w:val="Title"/>
            </w:pPr>
            <w:r w:rsidRPr="00847A56">
              <w:t xml:space="preserve">Mehdi Mohammadi </w:t>
            </w:r>
            <w:proofErr w:type="spellStart"/>
            <w:r w:rsidRPr="00847A56">
              <w:t>Asl</w:t>
            </w:r>
            <w:proofErr w:type="spellEnd"/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8005A0">
            <w:pPr>
              <w:pStyle w:val="BodyText"/>
              <w:kinsoku w:val="0"/>
              <w:overflowPunct w:val="0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6C7B07" w:rsidRDefault="006C7B07" w:rsidP="006C7B07">
            <w:pPr>
              <w:pStyle w:val="Heading2"/>
              <w:spacing w:before="0" w:after="0" w:line="360" w:lineRule="auto"/>
              <w:rPr>
                <w:rFonts w:ascii="Calibri" w:hAnsi="Calibri" w:cs="Calibri"/>
                <w:color w:val="0072C7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AC234FBFD1404697AEE2009093F9F26A"/>
              </w:placeholder>
              <w:temporary/>
              <w:showingPlcHdr/>
              <w15:appearance w15:val="hidden"/>
            </w:sdtPr>
            <w:sdtEndPr/>
            <w:sdtContent>
              <w:p w:rsidR="006C7B07" w:rsidRPr="00E572D6" w:rsidRDefault="006C7B07" w:rsidP="006C7B07">
                <w:pPr>
                  <w:pStyle w:val="Heading2"/>
                  <w:spacing w:before="0" w:after="0" w:line="360" w:lineRule="auto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6C7B07" w:rsidRPr="00740017" w:rsidRDefault="006C7B07" w:rsidP="006C7B07">
            <w:pPr>
              <w:pStyle w:val="SchoolName"/>
              <w:spacing w:line="360" w:lineRule="auto"/>
            </w:pPr>
            <w:r w:rsidRPr="00A359BE">
              <w:rPr>
                <w:sz w:val="24"/>
                <w:szCs w:val="24"/>
              </w:rPr>
              <w:t>Nurse wound specialist (</w:t>
            </w:r>
            <w:r w:rsidRPr="00A359BE">
              <w:rPr>
                <w:rFonts w:ascii="Arial" w:hAnsi="Arial" w:cs="B Nazanin"/>
                <w:bCs/>
                <w:sz w:val="24"/>
                <w:szCs w:val="24"/>
                <w:bdr w:val="none" w:sz="0" w:space="0" w:color="auto" w:frame="1"/>
              </w:rPr>
              <w:t>WCET,</w:t>
            </w:r>
            <w:r w:rsidRPr="00A359BE">
              <w:rPr>
                <w:rFonts w:cs="B Nazanin"/>
                <w:bCs/>
                <w:sz w:val="24"/>
                <w:szCs w:val="24"/>
                <w:lang w:val="en-GB" w:bidi="fa-IR"/>
              </w:rPr>
              <w:t xml:space="preserve"> </w:t>
            </w:r>
            <w:proofErr w:type="gramStart"/>
            <w:r w:rsidRPr="00A359BE">
              <w:rPr>
                <w:rFonts w:cs="B Nazanin"/>
                <w:bCs/>
                <w:sz w:val="24"/>
                <w:szCs w:val="24"/>
                <w:lang w:val="en-GB" w:bidi="fa-IR"/>
              </w:rPr>
              <w:t>EWMA</w:t>
            </w:r>
            <w:r w:rsidRPr="006C139B">
              <w:rPr>
                <w:rFonts w:cs="B Nazanin"/>
                <w:bCs/>
                <w:lang w:val="en-GB" w:bidi="fa-IR"/>
              </w:rPr>
              <w:t xml:space="preserve"> </w:t>
            </w:r>
            <w:r>
              <w:rPr>
                <w:rFonts w:cs="B Nazanin"/>
                <w:bCs/>
                <w:lang w:val="en-GB" w:bidi="fa-IR"/>
              </w:rPr>
              <w:t>)</w:t>
            </w:r>
            <w:proofErr w:type="gramEnd"/>
            <w:r w:rsidRPr="006C139B">
              <w:rPr>
                <w:rFonts w:cs="B Nazanin"/>
                <w:bCs/>
                <w:lang w:val="en-GB" w:bidi="fa-IR"/>
              </w:rPr>
              <w:t xml:space="preserve"> </w:t>
            </w:r>
            <w:r w:rsidRPr="006C139B">
              <w:rPr>
                <w:rFonts w:cs="B Nazanin" w:hint="cs"/>
                <w:bCs/>
                <w:rtl/>
                <w:lang w:val="en-GB" w:bidi="fa-IR"/>
              </w:rPr>
              <w:t xml:space="preserve"> </w:t>
            </w:r>
          </w:p>
          <w:p w:rsidR="00A359BE" w:rsidRDefault="00A359BE" w:rsidP="008005A0">
            <w:pPr>
              <w:pStyle w:val="Dates"/>
              <w:spacing w:line="360" w:lineRule="auto"/>
              <w:rPr>
                <w:rFonts w:ascii="Calibri" w:hAnsi="Calibri" w:cs="Calibri"/>
                <w:bCs/>
                <w:color w:val="0072C7"/>
                <w:sz w:val="24"/>
                <w:u w:val="single"/>
              </w:rPr>
            </w:pPr>
            <w:r w:rsidRPr="00A359BE">
              <w:rPr>
                <w:rFonts w:ascii="Calibri" w:hAnsi="Calibri" w:cs="Calibri"/>
                <w:bCs/>
                <w:color w:val="0072C7"/>
                <w:sz w:val="24"/>
                <w:u w:val="single"/>
              </w:rPr>
              <w:t>Experience</w:t>
            </w:r>
          </w:p>
          <w:p w:rsidR="00847A56" w:rsidRPr="00847A56" w:rsidRDefault="00847A56" w:rsidP="008005A0">
            <w:pPr>
              <w:pStyle w:val="Dates"/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847A56">
              <w:rPr>
                <w:rFonts w:ascii="Calibri" w:hAnsi="Calibri" w:cs="Calibri"/>
              </w:rPr>
              <w:t xml:space="preserve">* </w:t>
            </w:r>
            <w:r w:rsidRPr="00847A56">
              <w:rPr>
                <w:rFonts w:ascii="Calibri" w:hAnsi="Calibri" w:cs="Calibri"/>
                <w:sz w:val="28"/>
                <w:szCs w:val="28"/>
              </w:rPr>
              <w:t>Director of Wound World Clinics</w:t>
            </w:r>
          </w:p>
          <w:p w:rsidR="00847A56" w:rsidRPr="00847A56" w:rsidRDefault="00847A56" w:rsidP="008005A0">
            <w:pPr>
              <w:pStyle w:val="Dates"/>
              <w:spacing w:line="360" w:lineRule="auto"/>
              <w:rPr>
                <w:rFonts w:ascii="Calibri" w:hAnsi="Calibri" w:cs="Calibri"/>
                <w:sz w:val="24"/>
                <w:szCs w:val="24"/>
                <w:rtl/>
                <w:lang w:bidi="fa-IR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  <w:r w:rsidRPr="00847A56">
              <w:rPr>
                <w:rFonts w:ascii="Calibri" w:hAnsi="Calibri" w:cs="Calibri"/>
                <w:sz w:val="24"/>
                <w:szCs w:val="24"/>
              </w:rPr>
              <w:t>Overview of the services of the Wound World Educational and Medical Center</w:t>
            </w:r>
            <w:r>
              <w:rPr>
                <w:rFonts w:ascii="Calibri" w:hAnsi="Calibri" w:cs="Calibri"/>
                <w:sz w:val="24"/>
                <w:szCs w:val="24"/>
              </w:rPr>
              <w:t>:</w:t>
            </w:r>
          </w:p>
          <w:p w:rsidR="00847A56" w:rsidRPr="005B33C8" w:rsidRDefault="00847A56" w:rsidP="008005A0">
            <w:pPr>
              <w:pStyle w:val="Dates"/>
              <w:spacing w:line="360" w:lineRule="auto"/>
              <w:rPr>
                <w:rFonts w:asciiTheme="majorHAnsi" w:hAnsiTheme="majorHAnsi" w:cs="Calibri"/>
                <w:sz w:val="24"/>
                <w:szCs w:val="24"/>
              </w:rPr>
            </w:pPr>
            <w:r w:rsidRPr="005B33C8">
              <w:rPr>
                <w:rFonts w:asciiTheme="majorHAnsi" w:hAnsiTheme="majorHAnsi" w:cs="Calibri"/>
                <w:sz w:val="24"/>
                <w:szCs w:val="24"/>
              </w:rPr>
              <w:t xml:space="preserve">• </w:t>
            </w:r>
            <w:proofErr w:type="gramStart"/>
            <w:r w:rsidRPr="005B33C8">
              <w:rPr>
                <w:rFonts w:asciiTheme="majorHAnsi" w:hAnsiTheme="majorHAnsi" w:cs="Calibri"/>
                <w:b w:val="0"/>
                <w:bCs/>
                <w:sz w:val="24"/>
                <w:szCs w:val="24"/>
              </w:rPr>
              <w:t>Training  patients</w:t>
            </w:r>
            <w:proofErr w:type="gramEnd"/>
            <w:r w:rsidRPr="005B33C8">
              <w:rPr>
                <w:rFonts w:asciiTheme="majorHAnsi" w:hAnsiTheme="majorHAnsi" w:cs="Calibri"/>
                <w:b w:val="0"/>
                <w:bCs/>
                <w:sz w:val="24"/>
                <w:szCs w:val="24"/>
              </w:rPr>
              <w:t xml:space="preserve"> about self-care</w:t>
            </w:r>
            <w:r w:rsidR="00A359BE">
              <w:rPr>
                <w:rFonts w:asciiTheme="majorHAnsi" w:hAnsiTheme="majorHAnsi" w:cs="Calibri"/>
                <w:b w:val="0"/>
                <w:bCs/>
                <w:sz w:val="24"/>
                <w:szCs w:val="24"/>
              </w:rPr>
              <w:t>.</w:t>
            </w:r>
          </w:p>
          <w:p w:rsidR="003D1B71" w:rsidRDefault="00847A56" w:rsidP="008005A0">
            <w:pPr>
              <w:spacing w:line="360" w:lineRule="auto"/>
              <w:rPr>
                <w:rFonts w:asciiTheme="majorHAnsi" w:hAnsiTheme="majorHAnsi" w:cs="Calibri"/>
                <w:sz w:val="24"/>
                <w:szCs w:val="24"/>
              </w:rPr>
            </w:pPr>
            <w:r w:rsidRPr="005B33C8">
              <w:rPr>
                <w:rFonts w:asciiTheme="majorHAnsi" w:hAnsiTheme="majorHAnsi" w:cs="Calibri"/>
                <w:sz w:val="24"/>
                <w:szCs w:val="24"/>
              </w:rPr>
              <w:t xml:space="preserve">•Using different methods to treat pressure injury, burn wound, infectious wound, surgical wound, diabetic foot ulcer, accidental wound, radiotherapy wound and </w:t>
            </w:r>
            <w:r w:rsidR="005B33C8" w:rsidRPr="005B33C8">
              <w:rPr>
                <w:rFonts w:asciiTheme="majorHAnsi" w:hAnsiTheme="majorHAnsi" w:cs="Calibri"/>
                <w:sz w:val="24"/>
                <w:szCs w:val="24"/>
              </w:rPr>
              <w:t>extravasation.</w:t>
            </w:r>
          </w:p>
          <w:p w:rsidR="005B33C8" w:rsidRPr="005B33C8" w:rsidRDefault="005B33C8" w:rsidP="008005A0">
            <w:pPr>
              <w:spacing w:line="360" w:lineRule="auto"/>
              <w:rPr>
                <w:rFonts w:asciiTheme="majorHAnsi" w:hAnsiTheme="majorHAnsi" w:cs="Calibri"/>
                <w:sz w:val="24"/>
                <w:szCs w:val="24"/>
                <w:lang w:bidi="fa-IR"/>
              </w:rPr>
            </w:pPr>
            <w:r w:rsidRPr="005B33C8">
              <w:rPr>
                <w:rFonts w:asciiTheme="majorHAnsi" w:hAnsiTheme="majorHAnsi" w:cs="Calibri"/>
                <w:sz w:val="24"/>
                <w:szCs w:val="24"/>
                <w:lang w:bidi="fa-IR"/>
              </w:rPr>
              <w:t xml:space="preserve">• </w:t>
            </w:r>
            <w:r w:rsidRPr="005B33C8">
              <w:rPr>
                <w:rFonts w:asciiTheme="majorHAnsi" w:hAnsiTheme="majorHAnsi" w:cs="Calibri"/>
                <w:b/>
                <w:bCs/>
                <w:sz w:val="24"/>
                <w:szCs w:val="24"/>
                <w:lang w:bidi="fa-IR"/>
              </w:rPr>
              <w:t>New treatment methods are as follows:</w:t>
            </w:r>
          </w:p>
          <w:p w:rsidR="005B33C8" w:rsidRDefault="005B33C8" w:rsidP="008005A0">
            <w:pPr>
              <w:spacing w:line="360" w:lineRule="auto"/>
              <w:rPr>
                <w:rFonts w:asciiTheme="majorHAnsi" w:hAnsiTheme="majorHAnsi" w:cs="Calibri"/>
                <w:sz w:val="24"/>
                <w:szCs w:val="24"/>
                <w:rtl/>
                <w:lang w:bidi="fa-IR"/>
              </w:rPr>
            </w:pPr>
            <w:r w:rsidRPr="005B33C8">
              <w:rPr>
                <w:rFonts w:asciiTheme="majorHAnsi" w:hAnsiTheme="majorHAnsi" w:cs="Calibri"/>
                <w:sz w:val="24"/>
                <w:szCs w:val="24"/>
                <w:lang w:bidi="fa-IR"/>
              </w:rPr>
              <w:t xml:space="preserve">  </w:t>
            </w:r>
            <w:r w:rsidR="00A359BE">
              <w:rPr>
                <w:rFonts w:asciiTheme="majorHAnsi" w:hAnsiTheme="majorHAnsi" w:cs="Calibri"/>
                <w:sz w:val="24"/>
                <w:szCs w:val="24"/>
                <w:lang w:bidi="fa-IR"/>
              </w:rPr>
              <w:t>*</w:t>
            </w:r>
            <w:r w:rsidRPr="005B33C8">
              <w:rPr>
                <w:rFonts w:asciiTheme="majorHAnsi" w:hAnsiTheme="majorHAnsi" w:cs="Calibri"/>
                <w:sz w:val="24"/>
                <w:szCs w:val="24"/>
                <w:lang w:bidi="fa-IR"/>
              </w:rPr>
              <w:t>Polarized light, ozone therapy, maggot therapy, vacuum therapy, ammonia membrane, stem cells and application of modern dressings.</w:t>
            </w:r>
          </w:p>
          <w:p w:rsidR="00D332D0" w:rsidRDefault="00D332D0" w:rsidP="008005A0">
            <w:pPr>
              <w:spacing w:line="360" w:lineRule="auto"/>
              <w:rPr>
                <w:rFonts w:asciiTheme="majorHAnsi" w:hAnsiTheme="majorHAnsi" w:cs="Calibri"/>
                <w:sz w:val="24"/>
                <w:szCs w:val="24"/>
                <w:lang w:bidi="fa-IR"/>
              </w:rPr>
            </w:pPr>
            <w:r w:rsidRPr="00D332D0">
              <w:rPr>
                <w:rFonts w:asciiTheme="majorHAnsi" w:hAnsiTheme="majorHAnsi" w:cs="Calibri"/>
                <w:sz w:val="24"/>
                <w:szCs w:val="24"/>
                <w:lang w:bidi="fa-IR"/>
              </w:rPr>
              <w:t>• The sale of new dressings, is also done in this center</w:t>
            </w:r>
          </w:p>
          <w:p w:rsidR="006C7B07" w:rsidRPr="00A359BE" w:rsidRDefault="006C7B07" w:rsidP="006C7B07">
            <w:pPr>
              <w:spacing w:line="360" w:lineRule="auto"/>
              <w:rPr>
                <w:rFonts w:asciiTheme="majorHAnsi" w:hAnsiTheme="majorHAnsi" w:cs="Calibri"/>
                <w:b/>
                <w:bCs/>
                <w:color w:val="2D587C" w:themeColor="accent5" w:themeShade="BF"/>
                <w:sz w:val="24"/>
                <w:szCs w:val="24"/>
                <w:u w:val="single"/>
                <w:lang w:bidi="fa-IR"/>
              </w:rPr>
            </w:pPr>
            <w:r w:rsidRPr="00A359BE">
              <w:rPr>
                <w:rFonts w:asciiTheme="majorHAnsi" w:hAnsiTheme="majorHAnsi" w:cs="Calibri"/>
                <w:b/>
                <w:bCs/>
                <w:color w:val="2D587C" w:themeColor="accent5" w:themeShade="BF"/>
                <w:sz w:val="24"/>
                <w:szCs w:val="24"/>
                <w:u w:val="single"/>
                <w:lang w:bidi="fa-IR"/>
              </w:rPr>
              <w:t>Features of Wound World Educational and Medical Center</w:t>
            </w:r>
          </w:p>
          <w:p w:rsidR="006C7B07" w:rsidRPr="006C7B07" w:rsidRDefault="006C7B07" w:rsidP="00A359BE">
            <w:pPr>
              <w:spacing w:line="360" w:lineRule="auto"/>
              <w:rPr>
                <w:rFonts w:asciiTheme="majorHAnsi" w:hAnsiTheme="majorHAnsi" w:cs="Calibri"/>
                <w:sz w:val="24"/>
                <w:szCs w:val="24"/>
                <w:rtl/>
                <w:lang w:bidi="fa-IR"/>
              </w:rPr>
            </w:pPr>
            <w:r w:rsidRPr="006C7B07">
              <w:rPr>
                <w:rFonts w:asciiTheme="majorHAnsi" w:hAnsiTheme="majorHAnsi" w:cs="Calibri"/>
                <w:sz w:val="24"/>
                <w:szCs w:val="24"/>
                <w:lang w:bidi="fa-IR"/>
              </w:rPr>
              <w:t xml:space="preserve">• Holding wound and dressing training </w:t>
            </w:r>
            <w:r w:rsidR="00A359BE" w:rsidRPr="00A359BE">
              <w:rPr>
                <w:rFonts w:asciiTheme="majorHAnsi" w:hAnsiTheme="majorHAnsi" w:cs="Calibri"/>
                <w:sz w:val="24"/>
                <w:szCs w:val="24"/>
                <w:lang w:bidi="fa-IR"/>
              </w:rPr>
              <w:t>virtual</w:t>
            </w:r>
            <w:r w:rsidR="00A359BE">
              <w:rPr>
                <w:rFonts w:asciiTheme="majorHAnsi" w:hAnsiTheme="majorHAnsi" w:cs="Calibri"/>
                <w:sz w:val="24"/>
                <w:szCs w:val="24"/>
                <w:lang w:bidi="fa-IR"/>
              </w:rPr>
              <w:t xml:space="preserve"> </w:t>
            </w:r>
            <w:r w:rsidRPr="006C7B07">
              <w:rPr>
                <w:rFonts w:asciiTheme="majorHAnsi" w:hAnsiTheme="majorHAnsi" w:cs="Calibri"/>
                <w:sz w:val="24"/>
                <w:szCs w:val="24"/>
                <w:lang w:bidi="fa-IR"/>
              </w:rPr>
              <w:t xml:space="preserve">courses for nurses and </w:t>
            </w:r>
            <w:proofErr w:type="gramStart"/>
            <w:r w:rsidR="00A359BE">
              <w:rPr>
                <w:rFonts w:asciiTheme="majorHAnsi" w:hAnsiTheme="majorHAnsi" w:cs="Calibri"/>
                <w:sz w:val="24"/>
                <w:szCs w:val="24"/>
                <w:lang w:bidi="fa-IR"/>
              </w:rPr>
              <w:t>physicians .</w:t>
            </w:r>
            <w:proofErr w:type="gramEnd"/>
          </w:p>
          <w:p w:rsidR="006C7B07" w:rsidRPr="005B33C8" w:rsidRDefault="006C7B07" w:rsidP="00A359BE">
            <w:pPr>
              <w:spacing w:line="360" w:lineRule="auto"/>
              <w:rPr>
                <w:rFonts w:asciiTheme="majorHAnsi" w:hAnsiTheme="majorHAnsi" w:cs="Calibri"/>
                <w:sz w:val="24"/>
                <w:szCs w:val="24"/>
                <w:lang w:bidi="fa-IR"/>
              </w:rPr>
            </w:pPr>
            <w:r w:rsidRPr="006C7B07">
              <w:rPr>
                <w:rFonts w:asciiTheme="majorHAnsi" w:hAnsiTheme="majorHAnsi" w:cs="Calibri"/>
                <w:sz w:val="24"/>
                <w:szCs w:val="24"/>
                <w:lang w:bidi="fa-IR"/>
              </w:rPr>
              <w:t xml:space="preserve">• Wound healing services including modern dressing and </w:t>
            </w:r>
            <w:r w:rsidR="00A359BE">
              <w:rPr>
                <w:rFonts w:asciiTheme="majorHAnsi" w:hAnsiTheme="majorHAnsi" w:cs="Calibri"/>
                <w:sz w:val="24"/>
                <w:szCs w:val="24"/>
                <w:lang w:bidi="fa-IR"/>
              </w:rPr>
              <w:t>p</w:t>
            </w:r>
            <w:r w:rsidR="00A359BE" w:rsidRPr="00A359BE">
              <w:rPr>
                <w:rFonts w:asciiTheme="majorHAnsi" w:hAnsiTheme="majorHAnsi" w:cs="Calibri"/>
                <w:sz w:val="24"/>
                <w:szCs w:val="24"/>
                <w:lang w:bidi="fa-IR"/>
              </w:rPr>
              <w:t>hysiotherapy</w:t>
            </w:r>
            <w:r w:rsidRPr="006C7B07">
              <w:rPr>
                <w:rFonts w:asciiTheme="majorHAnsi" w:hAnsiTheme="majorHAnsi" w:cs="Calibri"/>
                <w:sz w:val="24"/>
                <w:szCs w:val="24"/>
                <w:lang w:bidi="fa-IR"/>
              </w:rPr>
              <w:t xml:space="preserve"> in hospitals, clinics and homes</w:t>
            </w:r>
            <w:r w:rsidR="00A359BE">
              <w:rPr>
                <w:rFonts w:asciiTheme="majorHAnsi" w:hAnsiTheme="majorHAnsi" w:cs="Calibri"/>
                <w:sz w:val="24"/>
                <w:szCs w:val="24"/>
                <w:lang w:bidi="fa-IR"/>
              </w:rPr>
              <w:t>.</w:t>
            </w:r>
          </w:p>
          <w:p w:rsidR="008005A0" w:rsidRDefault="008005A0" w:rsidP="008005A0">
            <w:pPr>
              <w:spacing w:line="360" w:lineRule="auto"/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</w:pPr>
            <w:r w:rsidRPr="008005A0"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  <w:t>Communications</w:t>
            </w:r>
          </w:p>
          <w:p w:rsidR="008005A0" w:rsidRPr="00A359BE" w:rsidRDefault="008005A0" w:rsidP="008005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*</w:t>
            </w:r>
            <w:r w:rsidRPr="00A359BE">
              <w:rPr>
                <w:rFonts w:ascii="Calibri" w:hAnsi="Calibri" w:cs="Calibri"/>
                <w:sz w:val="24"/>
                <w:szCs w:val="24"/>
              </w:rPr>
              <w:t xml:space="preserve"> Member of the World Council of </w:t>
            </w:r>
            <w:proofErr w:type="spellStart"/>
            <w:r w:rsidRPr="00A359BE">
              <w:rPr>
                <w:rFonts w:ascii="Calibri" w:hAnsi="Calibri" w:cs="Calibri"/>
                <w:sz w:val="24"/>
                <w:szCs w:val="24"/>
              </w:rPr>
              <w:t>Enterostomal</w:t>
            </w:r>
            <w:proofErr w:type="spellEnd"/>
            <w:r w:rsidRPr="00A359BE">
              <w:rPr>
                <w:rFonts w:ascii="Calibri" w:hAnsi="Calibri" w:cs="Calibri"/>
                <w:sz w:val="24"/>
                <w:szCs w:val="24"/>
              </w:rPr>
              <w:t xml:space="preserve"> Therapists </w:t>
            </w:r>
            <w:r w:rsidRPr="00A359BE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(WCET) </w:t>
            </w:r>
          </w:p>
          <w:p w:rsidR="008005A0" w:rsidRPr="00A359BE" w:rsidRDefault="008005A0" w:rsidP="008005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>* Member of Iranian Biotherapy and Wound Healing Association, Shiraz</w:t>
            </w:r>
          </w:p>
          <w:p w:rsidR="008005A0" w:rsidRPr="00A359BE" w:rsidRDefault="008005A0" w:rsidP="008005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>*Member of Iranian Wound and Ostomy Association, Tehran.</w:t>
            </w:r>
          </w:p>
          <w:p w:rsidR="003D1B71" w:rsidRPr="00A359BE" w:rsidRDefault="008005A0" w:rsidP="008005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>* Member of EWMA and holds a degree from the European Wound Association</w:t>
            </w:r>
          </w:p>
          <w:p w:rsidR="008005A0" w:rsidRDefault="008005A0" w:rsidP="008005A0">
            <w:pPr>
              <w:spacing w:line="360" w:lineRule="auto"/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  <w:t>Events</w:t>
            </w:r>
          </w:p>
          <w:p w:rsidR="008005A0" w:rsidRPr="00A359BE" w:rsidRDefault="008005A0" w:rsidP="008005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>* Workshops with retraining points related to wounds and ostomy</w:t>
            </w:r>
          </w:p>
          <w:p w:rsidR="008005A0" w:rsidRPr="00A359BE" w:rsidRDefault="008005A0" w:rsidP="008005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>*Wound Management and Evaluation Workshop (six months) in ACECR *University of Tehran University of Medical Sciences with an international degree from Australia</w:t>
            </w:r>
          </w:p>
          <w:p w:rsidR="008005A0" w:rsidRPr="00A359BE" w:rsidRDefault="008005A0" w:rsidP="008005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 xml:space="preserve">* </w:t>
            </w:r>
            <w:proofErr w:type="gramStart"/>
            <w:r w:rsidRPr="00A359BE">
              <w:rPr>
                <w:rFonts w:ascii="Calibri" w:hAnsi="Calibri" w:cs="Calibri"/>
                <w:sz w:val="24"/>
                <w:szCs w:val="24"/>
              </w:rPr>
              <w:t>One week</w:t>
            </w:r>
            <w:proofErr w:type="gramEnd"/>
            <w:r w:rsidRPr="00A359BE">
              <w:rPr>
                <w:rFonts w:ascii="Calibri" w:hAnsi="Calibri" w:cs="Calibri"/>
                <w:sz w:val="24"/>
                <w:szCs w:val="24"/>
              </w:rPr>
              <w:t xml:space="preserve"> workshop of Wound and Ostomy Association, Tehran</w:t>
            </w:r>
          </w:p>
          <w:p w:rsidR="008005A0" w:rsidRPr="00A359BE" w:rsidRDefault="008005A0" w:rsidP="008005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>* Three-day wound management workshop with international degree, Scientific Association of Wounds and Ostomy, Tehran</w:t>
            </w:r>
          </w:p>
          <w:p w:rsidR="008005A0" w:rsidRPr="00A359BE" w:rsidRDefault="008005A0" w:rsidP="008005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 xml:space="preserve">* Two-day </w:t>
            </w:r>
            <w:proofErr w:type="spellStart"/>
            <w:r w:rsidRPr="00A359BE">
              <w:rPr>
                <w:rFonts w:ascii="Calibri" w:hAnsi="Calibri" w:cs="Calibri"/>
                <w:sz w:val="24"/>
                <w:szCs w:val="24"/>
              </w:rPr>
              <w:t>Coloplast</w:t>
            </w:r>
            <w:proofErr w:type="spellEnd"/>
            <w:r w:rsidRPr="00A359BE">
              <w:rPr>
                <w:rFonts w:ascii="Calibri" w:hAnsi="Calibri" w:cs="Calibri"/>
                <w:sz w:val="24"/>
                <w:szCs w:val="24"/>
              </w:rPr>
              <w:t xml:space="preserve"> workshop </w:t>
            </w:r>
          </w:p>
          <w:p w:rsidR="008005A0" w:rsidRPr="00A359BE" w:rsidRDefault="008005A0" w:rsidP="008005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>* Three-day theoretical and practical workshop on biotherapy and wound healing, Shiraz, Iranian Biotherapy Association</w:t>
            </w:r>
          </w:p>
          <w:p w:rsidR="008005A0" w:rsidRPr="00A359BE" w:rsidRDefault="008005A0" w:rsidP="008005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 xml:space="preserve">* One-day workshop of Iran </w:t>
            </w:r>
            <w:proofErr w:type="spellStart"/>
            <w:r w:rsidRPr="00A359BE">
              <w:rPr>
                <w:rFonts w:ascii="Calibri" w:hAnsi="Calibri" w:cs="Calibri"/>
                <w:sz w:val="24"/>
                <w:szCs w:val="24"/>
              </w:rPr>
              <w:t>Pharmis</w:t>
            </w:r>
            <w:proofErr w:type="spellEnd"/>
            <w:r w:rsidRPr="00A359BE">
              <w:rPr>
                <w:rFonts w:ascii="Calibri" w:hAnsi="Calibri" w:cs="Calibri"/>
                <w:sz w:val="24"/>
                <w:szCs w:val="24"/>
              </w:rPr>
              <w:t xml:space="preserve"> Company</w:t>
            </w:r>
          </w:p>
          <w:p w:rsidR="001441EF" w:rsidRDefault="001441EF" w:rsidP="008005A0">
            <w:pPr>
              <w:spacing w:line="360" w:lineRule="auto"/>
              <w:rPr>
                <w:rFonts w:ascii="Calibri" w:hAnsi="Calibri" w:cs="Calibri"/>
              </w:rPr>
            </w:pPr>
          </w:p>
          <w:p w:rsidR="001441EF" w:rsidRPr="001441EF" w:rsidRDefault="001441EF" w:rsidP="001441EF">
            <w:pPr>
              <w:spacing w:line="360" w:lineRule="auto"/>
              <w:rPr>
                <w:rFonts w:ascii="Calibri" w:hAnsi="Calibri" w:cs="Calibri"/>
                <w:b/>
                <w:bCs/>
                <w:color w:val="1B3DAA" w:themeColor="accent3" w:themeTint="BF"/>
                <w:sz w:val="24"/>
                <w:szCs w:val="24"/>
                <w:u w:val="single"/>
              </w:rPr>
            </w:pPr>
            <w:r w:rsidRPr="001441EF">
              <w:rPr>
                <w:rFonts w:ascii="Calibri" w:hAnsi="Calibri" w:cs="Calibri"/>
                <w:b/>
                <w:bCs/>
                <w:color w:val="1B3DAA" w:themeColor="accent3" w:themeTint="BF"/>
                <w:sz w:val="24"/>
                <w:szCs w:val="24"/>
                <w:u w:val="single"/>
              </w:rPr>
              <w:t>Responsibilities related to the university</w:t>
            </w:r>
          </w:p>
          <w:p w:rsidR="001441EF" w:rsidRPr="00A359BE" w:rsidRDefault="001441EF" w:rsidP="001441E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>* Member of Innovation Department, Tehran University of Medical Sciences</w:t>
            </w:r>
          </w:p>
          <w:p w:rsidR="001441EF" w:rsidRPr="00A359BE" w:rsidRDefault="001441EF" w:rsidP="001441E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 xml:space="preserve">* Member of MERG, Tehran University of Medical </w:t>
            </w:r>
            <w:proofErr w:type="gramStart"/>
            <w:r w:rsidRPr="00A359BE">
              <w:rPr>
                <w:rFonts w:ascii="Calibri" w:hAnsi="Calibri" w:cs="Calibri"/>
                <w:sz w:val="24"/>
                <w:szCs w:val="24"/>
              </w:rPr>
              <w:t>Sciences(</w:t>
            </w:r>
            <w:proofErr w:type="gramEnd"/>
            <w:r w:rsidRPr="00A359BE">
              <w:rPr>
                <w:rFonts w:ascii="Calibri" w:hAnsi="Calibri" w:cs="Calibri"/>
                <w:sz w:val="24"/>
                <w:szCs w:val="24"/>
              </w:rPr>
              <w:t>2013-2012)</w:t>
            </w:r>
          </w:p>
          <w:p w:rsidR="001441EF" w:rsidRPr="00A359BE" w:rsidRDefault="001441EF" w:rsidP="001441E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 xml:space="preserve">* Secretary and representative of the Student Advisory Committee of </w:t>
            </w:r>
            <w:proofErr w:type="gramStart"/>
            <w:r w:rsidRPr="00A359BE">
              <w:rPr>
                <w:rFonts w:ascii="Calibri" w:hAnsi="Calibri" w:cs="Calibri"/>
                <w:sz w:val="24"/>
                <w:szCs w:val="24"/>
              </w:rPr>
              <w:t>the  Tehran</w:t>
            </w:r>
            <w:proofErr w:type="gramEnd"/>
            <w:r w:rsidRPr="00A359BE">
              <w:rPr>
                <w:rFonts w:ascii="Calibri" w:hAnsi="Calibri" w:cs="Calibri"/>
                <w:sz w:val="24"/>
                <w:szCs w:val="24"/>
              </w:rPr>
              <w:t xml:space="preserve"> Nursing and Midwifery University </w:t>
            </w:r>
            <w:r w:rsidRPr="00A359BE">
              <w:rPr>
                <w:rFonts w:ascii="Calibri" w:hAnsi="Calibri" w:cs="Calibri"/>
                <w:sz w:val="24"/>
                <w:szCs w:val="24"/>
              </w:rPr>
              <w:lastRenderedPageBreak/>
              <w:t>(2011-2012)</w:t>
            </w:r>
          </w:p>
          <w:p w:rsidR="001441EF" w:rsidRPr="00A359BE" w:rsidRDefault="001441EF" w:rsidP="001441E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 xml:space="preserve">*Scientific Secretary of the Office of Studies and Development of Education, School of Nursing and Midwifery, Tehran University of Medical </w:t>
            </w:r>
            <w:proofErr w:type="gramStart"/>
            <w:r w:rsidRPr="00A359BE">
              <w:rPr>
                <w:rFonts w:ascii="Calibri" w:hAnsi="Calibri" w:cs="Calibri"/>
                <w:sz w:val="24"/>
                <w:szCs w:val="24"/>
              </w:rPr>
              <w:t>Sciences( 2011</w:t>
            </w:r>
            <w:proofErr w:type="gramEnd"/>
            <w:r w:rsidRPr="00A359BE">
              <w:rPr>
                <w:rFonts w:ascii="Calibri" w:hAnsi="Calibri" w:cs="Calibri"/>
                <w:sz w:val="24"/>
                <w:szCs w:val="24"/>
              </w:rPr>
              <w:t>-2013)</w:t>
            </w:r>
          </w:p>
          <w:p w:rsidR="001441EF" w:rsidRPr="00A359BE" w:rsidRDefault="001441EF" w:rsidP="001441E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>* Head of New Technologies Department, School of Nursing and Midwifery, Tehran University of Medical Sciences (2013)</w:t>
            </w:r>
          </w:p>
          <w:p w:rsidR="001441EF" w:rsidRDefault="001441EF" w:rsidP="001441EF">
            <w:pPr>
              <w:spacing w:line="360" w:lineRule="auto"/>
              <w:rPr>
                <w:rFonts w:ascii="Calibri" w:hAnsi="Calibri" w:cs="Calibri"/>
              </w:rPr>
            </w:pPr>
          </w:p>
          <w:p w:rsidR="001441EF" w:rsidRDefault="001441EF" w:rsidP="001441EF">
            <w:pPr>
              <w:spacing w:line="360" w:lineRule="auto"/>
              <w:rPr>
                <w:rFonts w:ascii="Calibri" w:hAnsi="Calibri" w:cs="Calibri"/>
              </w:rPr>
            </w:pPr>
          </w:p>
          <w:p w:rsidR="001441EF" w:rsidRDefault="001441EF" w:rsidP="006C7B07">
            <w:pPr>
              <w:spacing w:line="360" w:lineRule="auto"/>
              <w:rPr>
                <w:rFonts w:ascii="Calibri" w:hAnsi="Calibri" w:cs="Calibri"/>
                <w:b/>
                <w:bCs/>
                <w:color w:val="1B3DAA" w:themeColor="accent3" w:themeTint="BF"/>
                <w:sz w:val="24"/>
                <w:szCs w:val="24"/>
                <w:u w:val="single"/>
              </w:rPr>
            </w:pPr>
            <w:r w:rsidRPr="001441EF">
              <w:rPr>
                <w:rFonts w:ascii="Calibri" w:hAnsi="Calibri" w:cs="Calibri"/>
                <w:b/>
                <w:bCs/>
                <w:color w:val="1B3DAA" w:themeColor="accent3" w:themeTint="BF"/>
                <w:sz w:val="24"/>
                <w:szCs w:val="24"/>
                <w:u w:val="single"/>
              </w:rPr>
              <w:t>Research activities</w:t>
            </w:r>
          </w:p>
          <w:p w:rsidR="006C7B07" w:rsidRPr="00A359BE" w:rsidRDefault="006C7B07" w:rsidP="006C7B07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 xml:space="preserve">  *</w:t>
            </w:r>
            <w:r w:rsidRPr="00A359BE">
              <w:rPr>
                <w:sz w:val="24"/>
                <w:szCs w:val="24"/>
              </w:rPr>
              <w:t xml:space="preserve"> </w:t>
            </w:r>
            <w:r w:rsidRPr="00A359BE">
              <w:rPr>
                <w:rFonts w:ascii="Calibri" w:hAnsi="Calibri" w:cs="Calibri"/>
                <w:sz w:val="24"/>
                <w:szCs w:val="24"/>
              </w:rPr>
              <w:t>Executive Director of Joint Research Project between the Schools of Dentistry, Nursing and Midwifery of Tehran University of Medical Sciences and Sharif University of Technology.</w:t>
            </w:r>
          </w:p>
          <w:p w:rsidR="006C7B07" w:rsidRPr="00A359BE" w:rsidRDefault="006C7B07" w:rsidP="006C7B07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 xml:space="preserve">  *</w:t>
            </w:r>
            <w:r w:rsidRPr="00A359BE">
              <w:rPr>
                <w:sz w:val="24"/>
                <w:szCs w:val="24"/>
              </w:rPr>
              <w:t xml:space="preserve"> </w:t>
            </w:r>
            <w:r w:rsidRPr="00A359BE">
              <w:rPr>
                <w:rFonts w:ascii="Calibri" w:hAnsi="Calibri" w:cs="Calibri"/>
                <w:sz w:val="24"/>
                <w:szCs w:val="24"/>
              </w:rPr>
              <w:t>Cooperation in the research project of the living method of veterans with spinal cord injury.</w:t>
            </w:r>
          </w:p>
          <w:p w:rsidR="006C7B07" w:rsidRPr="00A359BE" w:rsidRDefault="006C7B07" w:rsidP="006C7B07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A359BE">
              <w:rPr>
                <w:rFonts w:ascii="Calibri" w:hAnsi="Calibri" w:cs="Calibri"/>
                <w:sz w:val="24"/>
                <w:szCs w:val="24"/>
              </w:rPr>
              <w:t xml:space="preserve">  *</w:t>
            </w:r>
            <w:r w:rsidRPr="00A359BE">
              <w:rPr>
                <w:sz w:val="24"/>
                <w:szCs w:val="24"/>
              </w:rPr>
              <w:t xml:space="preserve"> </w:t>
            </w:r>
            <w:r w:rsidRPr="00A359BE">
              <w:rPr>
                <w:rFonts w:ascii="Calibri" w:hAnsi="Calibri" w:cs="Calibri"/>
                <w:sz w:val="24"/>
                <w:szCs w:val="24"/>
              </w:rPr>
              <w:t>Collaboration in the delirium research project in patients.</w:t>
            </w:r>
          </w:p>
          <w:p w:rsidR="006C7B07" w:rsidRDefault="006C7B07" w:rsidP="006C7B07">
            <w:pPr>
              <w:spacing w:line="360" w:lineRule="auto"/>
              <w:rPr>
                <w:rFonts w:ascii="Calibri" w:hAnsi="Calibri" w:cs="Calibri"/>
                <w:b/>
                <w:bCs/>
                <w:color w:val="16328C" w:themeColor="accent6" w:themeShade="BF"/>
                <w:sz w:val="24"/>
                <w:szCs w:val="24"/>
                <w:u w:val="single"/>
                <w:rtl/>
              </w:rPr>
            </w:pPr>
            <w:r w:rsidRPr="006C7B07">
              <w:rPr>
                <w:rFonts w:ascii="Calibri" w:hAnsi="Calibri" w:cs="Calibri"/>
                <w:b/>
                <w:bCs/>
                <w:color w:val="16328C" w:themeColor="accent6" w:themeShade="BF"/>
                <w:sz w:val="24"/>
                <w:szCs w:val="24"/>
                <w:u w:val="single"/>
              </w:rPr>
              <w:t>Participate in workshops of the University of Medical Sciences</w:t>
            </w:r>
          </w:p>
          <w:p w:rsidR="006C7B07" w:rsidRPr="006C7B07" w:rsidRDefault="006C7B07" w:rsidP="006C7B07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*</w:t>
            </w:r>
            <w:r w:rsidRPr="006C7B07">
              <w:rPr>
                <w:rFonts w:ascii="Calibri" w:hAnsi="Calibri" w:cs="Calibri"/>
                <w:sz w:val="24"/>
                <w:szCs w:val="24"/>
              </w:rPr>
              <w:t xml:space="preserve">Participated in a one-day search </w:t>
            </w:r>
            <w:proofErr w:type="spellStart"/>
            <w:r w:rsidRPr="006C7B07">
              <w:rPr>
                <w:rFonts w:ascii="Calibri" w:hAnsi="Calibri" w:cs="Calibri"/>
                <w:sz w:val="24"/>
                <w:szCs w:val="24"/>
              </w:rPr>
              <w:t>pubmed</w:t>
            </w:r>
            <w:proofErr w:type="spellEnd"/>
            <w:r w:rsidRPr="006C7B07">
              <w:rPr>
                <w:rFonts w:ascii="Calibri" w:hAnsi="Calibri" w:cs="Calibri"/>
                <w:sz w:val="24"/>
                <w:szCs w:val="24"/>
              </w:rPr>
              <w:t xml:space="preserve"> workshop at Tehran University of Medical Sciences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6C7B07" w:rsidRPr="006C7B07" w:rsidRDefault="006C7B07" w:rsidP="006C7B07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*</w:t>
            </w:r>
            <w:r w:rsidRPr="006C7B07">
              <w:rPr>
                <w:rFonts w:ascii="Calibri" w:hAnsi="Calibri" w:cs="Calibri"/>
                <w:sz w:val="24"/>
                <w:szCs w:val="24"/>
              </w:rPr>
              <w:t xml:space="preserve"> Participated in a one-day workshop on Research Method </w:t>
            </w:r>
            <w:r>
              <w:rPr>
                <w:rFonts w:ascii="Calibri" w:hAnsi="Calibri" w:cs="Calibri"/>
                <w:sz w:val="24"/>
                <w:szCs w:val="24"/>
              </w:rPr>
              <w:t>at</w:t>
            </w:r>
            <w:r w:rsidRPr="006C7B07">
              <w:rPr>
                <w:rFonts w:ascii="Calibri" w:hAnsi="Calibri" w:cs="Calibri"/>
                <w:sz w:val="24"/>
                <w:szCs w:val="24"/>
              </w:rPr>
              <w:t xml:space="preserve"> Tehran University of Medical Sciences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6C7B07" w:rsidRPr="006C7B07" w:rsidRDefault="006C7B07" w:rsidP="006C7B07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*</w:t>
            </w:r>
            <w:r w:rsidRPr="006C7B07">
              <w:rPr>
                <w:rFonts w:ascii="Calibri" w:hAnsi="Calibri" w:cs="Calibri"/>
                <w:sz w:val="24"/>
                <w:szCs w:val="24"/>
              </w:rPr>
              <w:t xml:space="preserve"> Participate in a one-day workshop on qualitative research interviews, PhD students, Tehran University of Medical Sciences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6C7B07" w:rsidRPr="006C7B07" w:rsidRDefault="006C7B07" w:rsidP="006C7B07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*</w:t>
            </w:r>
            <w:r w:rsidRPr="006C7B07">
              <w:rPr>
                <w:rFonts w:ascii="Calibri" w:hAnsi="Calibri" w:cs="Calibri"/>
                <w:sz w:val="24"/>
                <w:szCs w:val="24"/>
              </w:rPr>
              <w:t xml:space="preserve"> Participated in ssr3 course Basics of Traditional Medicine, Tehran University of Medical Sciences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>.</w:t>
            </w:r>
          </w:p>
          <w:p w:rsidR="006C7B07" w:rsidRDefault="006C7B07" w:rsidP="006C7B07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*</w:t>
            </w:r>
            <w:r w:rsidRPr="006C7B07">
              <w:rPr>
                <w:rFonts w:ascii="Calibri" w:hAnsi="Calibri" w:cs="Calibri"/>
                <w:sz w:val="24"/>
                <w:szCs w:val="24"/>
              </w:rPr>
              <w:t xml:space="preserve"> Participating in a one-day workshop on medication error and negligence at Tehran University of Medical Sciences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>.</w:t>
            </w:r>
          </w:p>
          <w:p w:rsidR="006C7B07" w:rsidRPr="006C7B07" w:rsidRDefault="006C7B07" w:rsidP="006C7B07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*</w:t>
            </w:r>
            <w:r w:rsidRPr="006C7B07">
              <w:rPr>
                <w:rFonts w:ascii="Calibri" w:hAnsi="Calibri" w:cs="Calibri"/>
                <w:sz w:val="24"/>
                <w:szCs w:val="24"/>
              </w:rPr>
              <w:t xml:space="preserve"> Participated in a one-day osteoporosis workshop, Tehran University of Medical Sciences, November 1991</w:t>
            </w:r>
          </w:p>
          <w:p w:rsidR="006C7B07" w:rsidRPr="006C7B07" w:rsidRDefault="006C7B07" w:rsidP="006C7B07">
            <w:pPr>
              <w:spacing w:line="360" w:lineRule="auto"/>
              <w:rPr>
                <w:rFonts w:ascii="Calibri" w:hAnsi="Calibri" w:cs="Calibri"/>
                <w:b/>
                <w:bCs/>
                <w:color w:val="16328C" w:themeColor="accent6" w:themeShade="BF"/>
                <w:sz w:val="24"/>
                <w:szCs w:val="24"/>
                <w:u w:val="single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lastRenderedPageBreak/>
              <w:t>*</w:t>
            </w:r>
            <w:r w:rsidRPr="006C7B07">
              <w:rPr>
                <w:rFonts w:ascii="Calibri" w:hAnsi="Calibri" w:cs="Calibri"/>
                <w:sz w:val="24"/>
                <w:szCs w:val="24"/>
              </w:rPr>
              <w:t xml:space="preserve"> Participated in a one-day nanotechnology workshop in medical sciences, Tehran University of Medical Sciences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>.</w:t>
            </w:r>
          </w:p>
          <w:p w:rsidR="006C7B07" w:rsidRPr="006C7B07" w:rsidRDefault="006C7B07" w:rsidP="006C7B07">
            <w:pPr>
              <w:spacing w:line="360" w:lineRule="auto"/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:rsidR="003D1B71" w:rsidRPr="00E572D6" w:rsidRDefault="00A359BE" w:rsidP="008005A0">
            <w:pPr>
              <w:pStyle w:val="Heading2"/>
              <w:spacing w:before="0" w:after="0" w:line="360" w:lineRule="auto"/>
              <w:rPr>
                <w:rFonts w:ascii="Calibri" w:hAnsi="Calibri" w:cs="Calibri"/>
                <w:color w:val="0072C7"/>
              </w:rPr>
            </w:pPr>
            <w:r w:rsidRPr="00A359BE">
              <w:rPr>
                <w:rFonts w:ascii="Calibri" w:hAnsi="Calibri" w:cs="Calibri"/>
                <w:color w:val="0072C7"/>
              </w:rPr>
              <w:t>Those who endorse me:</w:t>
            </w:r>
          </w:p>
          <w:p w:rsidR="003D1B71" w:rsidRDefault="00A359BE" w:rsidP="00A359BE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Panthea Sokhanvar, Ma in nursing (</w:t>
            </w:r>
            <w:proofErr w:type="gramStart"/>
            <w:r>
              <w:rPr>
                <w:rFonts w:ascii="Calibri" w:hAnsi="Calibri" w:cs="Calibri"/>
              </w:rPr>
              <w:t>EWMA,ICW</w:t>
            </w:r>
            <w:proofErr w:type="gramEnd"/>
            <w:r>
              <w:rPr>
                <w:rFonts w:ascii="Calibri" w:hAnsi="Calibri" w:cs="Calibri"/>
              </w:rPr>
              <w:t>),BMS in Health education and promotion</w:t>
            </w:r>
          </w:p>
          <w:p w:rsidR="00A359BE" w:rsidRPr="0056708E" w:rsidRDefault="00A359BE" w:rsidP="00A359BE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Panyrose1381@yahoo.com</w:t>
            </w: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8005A0">
            <w:pPr>
              <w:pStyle w:val="BodyText"/>
              <w:kinsoku w:val="0"/>
              <w:overflowPunct w:val="0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8005A0">
            <w:pPr>
              <w:spacing w:line="360" w:lineRule="auto"/>
            </w:pPr>
          </w:p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847A56">
            <w:pPr>
              <w:pStyle w:val="Information"/>
              <w:spacing w:before="0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847A56">
            <w:pPr>
              <w:pStyle w:val="Information"/>
              <w:spacing w:before="0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847A56">
            <w:pPr>
              <w:pStyle w:val="Information"/>
              <w:spacing w:before="0"/>
            </w:pPr>
          </w:p>
        </w:tc>
        <w:tc>
          <w:tcPr>
            <w:tcW w:w="423" w:type="dxa"/>
            <w:vMerge/>
          </w:tcPr>
          <w:p w:rsidR="003D1B71" w:rsidRDefault="003D1B71" w:rsidP="008005A0">
            <w:pPr>
              <w:pStyle w:val="BodyText"/>
              <w:kinsoku w:val="0"/>
              <w:overflowPunct w:val="0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8005A0">
            <w:pPr>
              <w:pStyle w:val="Heading1"/>
              <w:spacing w:before="0" w:after="0" w:line="360" w:lineRule="auto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847A5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847A5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8005A0">
            <w:pPr>
              <w:pStyle w:val="BodyText"/>
              <w:kinsoku w:val="0"/>
              <w:overflowPunct w:val="0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8005A0">
            <w:pPr>
              <w:pStyle w:val="Heading1"/>
              <w:spacing w:before="0" w:after="0" w:line="360" w:lineRule="auto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847A56">
            <w:pPr>
              <w:pStyle w:val="Information"/>
              <w:spacing w:before="0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847A56">
            <w:pPr>
              <w:pStyle w:val="Information"/>
              <w:spacing w:before="0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F8A1E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847A56" w:rsidP="00847A56">
            <w:pPr>
              <w:pStyle w:val="Information"/>
              <w:spacing w:before="0"/>
            </w:pPr>
            <w:r>
              <w:t>+989357135023</w:t>
            </w:r>
          </w:p>
        </w:tc>
        <w:tc>
          <w:tcPr>
            <w:tcW w:w="423" w:type="dxa"/>
            <w:vMerge/>
          </w:tcPr>
          <w:p w:rsidR="003D1B71" w:rsidRDefault="003D1B71" w:rsidP="008005A0">
            <w:pPr>
              <w:pStyle w:val="BodyText"/>
              <w:kinsoku w:val="0"/>
              <w:overflowPunct w:val="0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8005A0">
            <w:pPr>
              <w:pStyle w:val="Heading1"/>
              <w:spacing w:before="0" w:after="0" w:line="360" w:lineRule="auto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847A5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847A5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8005A0">
            <w:pPr>
              <w:pStyle w:val="BodyText"/>
              <w:kinsoku w:val="0"/>
              <w:overflowPunct w:val="0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8005A0">
            <w:pPr>
              <w:pStyle w:val="Heading1"/>
              <w:spacing w:before="0" w:after="0" w:line="360" w:lineRule="auto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847A56">
            <w:pPr>
              <w:pStyle w:val="Information"/>
              <w:spacing w:before="0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847A56">
            <w:pPr>
              <w:pStyle w:val="Information"/>
              <w:spacing w:before="0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D93C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5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847A56" w:rsidP="00847A56">
            <w:pPr>
              <w:pStyle w:val="Information"/>
              <w:spacing w:before="0"/>
            </w:pPr>
            <w:r w:rsidRPr="00847A56">
              <w:t>mahdi.mohammadi.asl@gmail.com</w:t>
            </w:r>
          </w:p>
        </w:tc>
        <w:tc>
          <w:tcPr>
            <w:tcW w:w="423" w:type="dxa"/>
            <w:vMerge/>
          </w:tcPr>
          <w:p w:rsidR="003D1B71" w:rsidRDefault="003D1B71" w:rsidP="008005A0">
            <w:pPr>
              <w:pStyle w:val="BodyText"/>
              <w:kinsoku w:val="0"/>
              <w:overflowPunct w:val="0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8005A0">
            <w:pPr>
              <w:pStyle w:val="Heading1"/>
              <w:spacing w:before="0" w:after="0" w:line="360" w:lineRule="auto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847A5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847A5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8005A0">
            <w:pPr>
              <w:pStyle w:val="BodyText"/>
              <w:kinsoku w:val="0"/>
              <w:overflowPunct w:val="0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8005A0">
            <w:pPr>
              <w:pStyle w:val="Heading1"/>
              <w:spacing w:before="0" w:after="0" w:line="360" w:lineRule="auto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847A56">
            <w:pPr>
              <w:pStyle w:val="Information"/>
              <w:spacing w:before="0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847A56" w:rsidP="00847A56">
            <w:pPr>
              <w:pStyle w:val="Information"/>
              <w:spacing w:before="0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w:drawing>
                <wp:inline distT="0" distB="0" distL="0" distR="0">
                  <wp:extent cx="270510" cy="2971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stagram-logo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:rsidR="003D1B71" w:rsidRPr="00380FD1" w:rsidRDefault="00847A56" w:rsidP="00847A56">
            <w:pPr>
              <w:pStyle w:val="Information"/>
              <w:spacing w:before="0"/>
            </w:pPr>
            <w:proofErr w:type="spellStart"/>
            <w:r>
              <w:t>Mahdi_mohammadi.asl</w:t>
            </w:r>
            <w:proofErr w:type="spellEnd"/>
          </w:p>
        </w:tc>
        <w:tc>
          <w:tcPr>
            <w:tcW w:w="423" w:type="dxa"/>
            <w:vMerge/>
          </w:tcPr>
          <w:p w:rsidR="003D1B71" w:rsidRDefault="003D1B71" w:rsidP="008005A0">
            <w:pPr>
              <w:pStyle w:val="Information"/>
              <w:spacing w:before="0" w:line="360" w:lineRule="auto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8005A0">
            <w:pPr>
              <w:pStyle w:val="Heading1"/>
              <w:spacing w:before="0" w:after="0" w:line="360" w:lineRule="auto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847A5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847A56" w:rsidRDefault="00847A56" w:rsidP="00847A56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noProof/>
              </w:rPr>
              <w:drawing>
                <wp:inline distT="0" distB="0" distL="0" distR="0" wp14:anchorId="2CBCCF1D" wp14:editId="6262648C">
                  <wp:extent cx="285750" cy="304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stagram-logo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72C7" w:themeColor="accent2"/>
              </w:rPr>
              <w:t xml:space="preserve">    </w:t>
            </w:r>
            <w:proofErr w:type="spellStart"/>
            <w:r w:rsidRPr="00847A56">
              <w:rPr>
                <w:rFonts w:ascii="Calibri" w:hAnsi="Calibri" w:cs="Calibri"/>
                <w:color w:val="3B3838" w:themeColor="background2" w:themeShade="40"/>
              </w:rPr>
              <w:t>edutebamoozorg</w:t>
            </w:r>
            <w:proofErr w:type="spellEnd"/>
          </w:p>
          <w:p w:rsidR="00847A56" w:rsidRDefault="00847A56" w:rsidP="00847A56">
            <w:pPr>
              <w:rPr>
                <w:rFonts w:ascii="Calibri" w:hAnsi="Calibri" w:cs="Calibri"/>
              </w:rPr>
            </w:pPr>
          </w:p>
          <w:p w:rsidR="003D1B71" w:rsidRPr="00847A56" w:rsidRDefault="00847A56" w:rsidP="00847A56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8C18F86" wp14:editId="44ABF42D">
                  <wp:extent cx="270510" cy="2971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stagram-logo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    </w:t>
            </w:r>
            <w:proofErr w:type="spellStart"/>
            <w:r>
              <w:rPr>
                <w:rFonts w:ascii="Calibri" w:hAnsi="Calibri" w:cs="Calibri"/>
              </w:rPr>
              <w:t>woundsworld</w:t>
            </w:r>
            <w:proofErr w:type="spellEnd"/>
          </w:p>
        </w:tc>
        <w:tc>
          <w:tcPr>
            <w:tcW w:w="423" w:type="dxa"/>
          </w:tcPr>
          <w:p w:rsidR="003D1B71" w:rsidRDefault="003D1B71" w:rsidP="008005A0">
            <w:pPr>
              <w:spacing w:line="360" w:lineRule="auto"/>
            </w:pPr>
          </w:p>
        </w:tc>
        <w:tc>
          <w:tcPr>
            <w:tcW w:w="6607" w:type="dxa"/>
            <w:vMerge/>
          </w:tcPr>
          <w:p w:rsidR="003D1B71" w:rsidRDefault="003D1B71" w:rsidP="008005A0">
            <w:pPr>
              <w:spacing w:line="360" w:lineRule="auto"/>
            </w:pPr>
          </w:p>
        </w:tc>
      </w:tr>
    </w:tbl>
    <w:p w:rsidR="007F5B63" w:rsidRPr="00CE1E3D" w:rsidRDefault="007F5B63" w:rsidP="006D79A8">
      <w:pPr>
        <w:pStyle w:val="BodyText"/>
        <w:rPr>
          <w:rtl/>
          <w:lang w:bidi="fa-IR"/>
        </w:rPr>
      </w:pPr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645" w:rsidRDefault="00A70645" w:rsidP="00590471">
      <w:r>
        <w:separator/>
      </w:r>
    </w:p>
  </w:endnote>
  <w:endnote w:type="continuationSeparator" w:id="0">
    <w:p w:rsidR="00A70645" w:rsidRDefault="00A7064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645" w:rsidRDefault="00A70645" w:rsidP="00590471">
      <w:r>
        <w:separator/>
      </w:r>
    </w:p>
  </w:footnote>
  <w:footnote w:type="continuationSeparator" w:id="0">
    <w:p w:rsidR="00A70645" w:rsidRDefault="00A7064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69BB5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56"/>
    <w:rsid w:val="00060042"/>
    <w:rsid w:val="0008685D"/>
    <w:rsid w:val="00090860"/>
    <w:rsid w:val="00112FD7"/>
    <w:rsid w:val="001441EF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B33C8"/>
    <w:rsid w:val="005D01FA"/>
    <w:rsid w:val="00653E17"/>
    <w:rsid w:val="006A08E8"/>
    <w:rsid w:val="006C7B07"/>
    <w:rsid w:val="006D79A8"/>
    <w:rsid w:val="0072353B"/>
    <w:rsid w:val="007375C8"/>
    <w:rsid w:val="007575B6"/>
    <w:rsid w:val="007B3C81"/>
    <w:rsid w:val="007D67CA"/>
    <w:rsid w:val="007E668F"/>
    <w:rsid w:val="007F5B63"/>
    <w:rsid w:val="008005A0"/>
    <w:rsid w:val="00803A0A"/>
    <w:rsid w:val="00846CB9"/>
    <w:rsid w:val="00847A56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359BE"/>
    <w:rsid w:val="00A47A8D"/>
    <w:rsid w:val="00A70645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332D0"/>
    <w:rsid w:val="00DC3F0A"/>
    <w:rsid w:val="00DE37C9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C234FBFD1404697AEE2009093F9F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99735-B048-4004-A38E-59AF0A395CD7}"/>
      </w:docPartPr>
      <w:docPartBody>
        <w:p w:rsidR="007615DB" w:rsidRDefault="00445D5F" w:rsidP="00445D5F">
          <w:pPr>
            <w:pStyle w:val="AC234FBFD1404697AEE2009093F9F26A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5F"/>
    <w:rsid w:val="00424BC6"/>
    <w:rsid w:val="00445D5F"/>
    <w:rsid w:val="005B5A83"/>
    <w:rsid w:val="0076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75E699174445358E0301CB954C89A3">
    <w:name w:val="6D75E699174445358E0301CB954C89A3"/>
  </w:style>
  <w:style w:type="paragraph" w:customStyle="1" w:styleId="6F3F2E5D79F14FDA82E26B5DBA90B75C">
    <w:name w:val="6F3F2E5D79F14FDA82E26B5DBA90B75C"/>
  </w:style>
  <w:style w:type="paragraph" w:customStyle="1" w:styleId="3C374F15A97A449893DFAAF1A3A83709">
    <w:name w:val="3C374F15A97A449893DFAAF1A3A83709"/>
  </w:style>
  <w:style w:type="paragraph" w:customStyle="1" w:styleId="5529EB19C9404307970D452D48F9B8FB">
    <w:name w:val="5529EB19C9404307970D452D48F9B8FB"/>
  </w:style>
  <w:style w:type="paragraph" w:customStyle="1" w:styleId="132E6D0C317C419096A0302EEA225490">
    <w:name w:val="132E6D0C317C419096A0302EEA225490"/>
  </w:style>
  <w:style w:type="paragraph" w:customStyle="1" w:styleId="6321BD73DE2F4527A90F2E8CC4D80EA8">
    <w:name w:val="6321BD73DE2F4527A90F2E8CC4D80EA8"/>
  </w:style>
  <w:style w:type="paragraph" w:customStyle="1" w:styleId="860DFD55C3674116B64AE5E1C806CC46">
    <w:name w:val="860DFD55C3674116B64AE5E1C806CC46"/>
  </w:style>
  <w:style w:type="paragraph" w:customStyle="1" w:styleId="8FD0B2382CF84F1B95E3EE8126524196">
    <w:name w:val="8FD0B2382CF84F1B95E3EE8126524196"/>
  </w:style>
  <w:style w:type="paragraph" w:customStyle="1" w:styleId="C6038E1E157F49F3BFDC7E4F2916D51B">
    <w:name w:val="C6038E1E157F49F3BFDC7E4F2916D51B"/>
  </w:style>
  <w:style w:type="paragraph" w:customStyle="1" w:styleId="14AE99C0F46D444595C55CACEAEF066D">
    <w:name w:val="14AE99C0F46D444595C55CACEAEF066D"/>
  </w:style>
  <w:style w:type="paragraph" w:customStyle="1" w:styleId="05681C8717184C90B491C0F8ED307880">
    <w:name w:val="05681C8717184C90B491C0F8ED307880"/>
  </w:style>
  <w:style w:type="paragraph" w:customStyle="1" w:styleId="42732A40D0FB466EAF49FACC0EB47B3B">
    <w:name w:val="42732A40D0FB466EAF49FACC0EB47B3B"/>
  </w:style>
  <w:style w:type="paragraph" w:customStyle="1" w:styleId="B7C81FC49F074DEFAB30BD40CE489EBE">
    <w:name w:val="B7C81FC49F074DEFAB30BD40CE489EBE"/>
  </w:style>
  <w:style w:type="paragraph" w:customStyle="1" w:styleId="1EEE0926966C4EC68B812DDB935E8C2D">
    <w:name w:val="1EEE0926966C4EC68B812DDB935E8C2D"/>
  </w:style>
  <w:style w:type="paragraph" w:customStyle="1" w:styleId="B56C648630A94F8498798CA91DC85633">
    <w:name w:val="B56C648630A94F8498798CA91DC85633"/>
  </w:style>
  <w:style w:type="paragraph" w:customStyle="1" w:styleId="D015B6CAA68C43CDAE1B7740300B281F">
    <w:name w:val="D015B6CAA68C43CDAE1B7740300B281F"/>
  </w:style>
  <w:style w:type="paragraph" w:customStyle="1" w:styleId="F9233548E1C140E3B02E8CCCDC3ED4B7">
    <w:name w:val="F9233548E1C140E3B02E8CCCDC3ED4B7"/>
  </w:style>
  <w:style w:type="paragraph" w:customStyle="1" w:styleId="C47E248D9E874A4DBC7023881652BFC0">
    <w:name w:val="C47E248D9E874A4DBC7023881652BFC0"/>
  </w:style>
  <w:style w:type="paragraph" w:customStyle="1" w:styleId="859860D5909C491C952D0FD48F75E1AC">
    <w:name w:val="859860D5909C491C952D0FD48F75E1AC"/>
  </w:style>
  <w:style w:type="paragraph" w:customStyle="1" w:styleId="2F05787E0BF6484EA6185B86F10135FB">
    <w:name w:val="2F05787E0BF6484EA6185B86F10135FB"/>
  </w:style>
  <w:style w:type="paragraph" w:customStyle="1" w:styleId="A303B9E93F2D4F0DA4B905FBBA21ED44">
    <w:name w:val="A303B9E93F2D4F0DA4B905FBBA21ED44"/>
  </w:style>
  <w:style w:type="paragraph" w:customStyle="1" w:styleId="1B0ECCED5E3C46E3BCC17DF853272770">
    <w:name w:val="1B0ECCED5E3C46E3BCC17DF853272770"/>
  </w:style>
  <w:style w:type="paragraph" w:customStyle="1" w:styleId="6B12FC17C54748A48BB7D88AA26F76F2">
    <w:name w:val="6B12FC17C54748A48BB7D88AA26F76F2"/>
  </w:style>
  <w:style w:type="paragraph" w:customStyle="1" w:styleId="6E05CE35085A47D1A57E31723C87DA80">
    <w:name w:val="6E05CE35085A47D1A57E31723C87DA80"/>
  </w:style>
  <w:style w:type="paragraph" w:customStyle="1" w:styleId="5FE2748846A9464DB3906198024D1341">
    <w:name w:val="5FE2748846A9464DB3906198024D1341"/>
  </w:style>
  <w:style w:type="paragraph" w:customStyle="1" w:styleId="993BE1578EF5433384D06A8B65114B61">
    <w:name w:val="993BE1578EF5433384D06A8B65114B61"/>
  </w:style>
  <w:style w:type="paragraph" w:customStyle="1" w:styleId="1CABD3BCAAF54BAE8F7AD3DBEB1C437C">
    <w:name w:val="1CABD3BCAAF54BAE8F7AD3DBEB1C437C"/>
  </w:style>
  <w:style w:type="paragraph" w:customStyle="1" w:styleId="2CA84D877F9540479195F304FC95C411">
    <w:name w:val="2CA84D877F9540479195F304FC95C411"/>
  </w:style>
  <w:style w:type="paragraph" w:customStyle="1" w:styleId="002A2087AD314DE8856628A9D862711D">
    <w:name w:val="002A2087AD314DE8856628A9D862711D"/>
  </w:style>
  <w:style w:type="paragraph" w:customStyle="1" w:styleId="05E0B94F390D41348E9CFF84A82E6292">
    <w:name w:val="05E0B94F390D41348E9CFF84A82E6292"/>
  </w:style>
  <w:style w:type="paragraph" w:customStyle="1" w:styleId="36E7060A42B442409FFDD6AAA2651BA2">
    <w:name w:val="36E7060A42B442409FFDD6AAA2651BA2"/>
  </w:style>
  <w:style w:type="paragraph" w:customStyle="1" w:styleId="7BDDEC31C79A4375BB8156F74B85FEE2">
    <w:name w:val="7BDDEC31C79A4375BB8156F74B85FEE2"/>
  </w:style>
  <w:style w:type="paragraph" w:customStyle="1" w:styleId="0C06FF5B0E064517AD9F03AFDCD3C918">
    <w:name w:val="0C06FF5B0E064517AD9F03AFDCD3C91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5C9BE2D373C4B2BBB549E9F8EFB8B75">
    <w:name w:val="45C9BE2D373C4B2BBB549E9F8EFB8B75"/>
  </w:style>
  <w:style w:type="paragraph" w:customStyle="1" w:styleId="AC234FBFD1404697AEE2009093F9F26A">
    <w:name w:val="AC234FBFD1404697AEE2009093F9F26A"/>
    <w:rsid w:val="00445D5F"/>
  </w:style>
  <w:style w:type="paragraph" w:customStyle="1" w:styleId="C14EA6B126AA4FF9B3DAF95BA2214171">
    <w:name w:val="C14EA6B126AA4FF9B3DAF95BA2214171"/>
    <w:rsid w:val="00445D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4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2021-10-23T13:21:00Z</dcterms:created>
  <dcterms:modified xsi:type="dcterms:W3CDTF">2021-10-23T13:21:00Z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